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8F4F5" w14:textId="77777777" w:rsidR="00717A35" w:rsidRPr="002A00B1" w:rsidRDefault="00717A35" w:rsidP="00497054"/>
    <w:p w14:paraId="64DA354A" w14:textId="77777777" w:rsidR="00C6700E" w:rsidRPr="002A00B1" w:rsidRDefault="00C6700E" w:rsidP="00497054"/>
    <w:p w14:paraId="223B535E" w14:textId="77777777" w:rsidR="00C6700E" w:rsidRPr="002A00B1" w:rsidRDefault="00C6700E" w:rsidP="00497054"/>
    <w:p w14:paraId="58F9FDCF" w14:textId="77777777" w:rsidR="00C6700E" w:rsidRPr="00433B45" w:rsidRDefault="00C6700E" w:rsidP="002A00B1">
      <w:pPr>
        <w:rPr>
          <w:b/>
        </w:rPr>
      </w:pPr>
    </w:p>
    <w:p w14:paraId="098AE50A" w14:textId="77777777" w:rsidR="00675592" w:rsidRPr="00433B45" w:rsidRDefault="00433B45" w:rsidP="002D1F25">
      <w:pPr>
        <w:rPr>
          <w:sz w:val="28"/>
          <w:szCs w:val="28"/>
        </w:rPr>
      </w:pPr>
      <w:r w:rsidRPr="00433B45">
        <w:rPr>
          <w:sz w:val="28"/>
          <w:szCs w:val="28"/>
        </w:rPr>
        <w:t>Wohnbevölkerung</w:t>
      </w:r>
      <w:r>
        <w:rPr>
          <w:sz w:val="28"/>
          <w:szCs w:val="28"/>
        </w:rPr>
        <w:t>s</w:t>
      </w:r>
      <w:r w:rsidRPr="00433B45">
        <w:rPr>
          <w:sz w:val="28"/>
          <w:szCs w:val="28"/>
        </w:rPr>
        <w:t>fortschreibung</w:t>
      </w:r>
    </w:p>
    <w:p w14:paraId="30816742" w14:textId="77777777" w:rsidR="00433B45" w:rsidRDefault="00433B45" w:rsidP="002D1F25">
      <w:pPr>
        <w:rPr>
          <w:sz w:val="28"/>
          <w:szCs w:val="28"/>
        </w:rPr>
      </w:pPr>
      <w:r w:rsidRPr="00433B45">
        <w:rPr>
          <w:sz w:val="28"/>
          <w:szCs w:val="28"/>
        </w:rPr>
        <w:t>der Städte und Gemeinden des Landkreises Freudenstadt</w:t>
      </w:r>
    </w:p>
    <w:p w14:paraId="6F631269" w14:textId="568E9A93" w:rsidR="003D09BB" w:rsidRPr="00433B45" w:rsidRDefault="0059636D" w:rsidP="002D1F25">
      <w:pPr>
        <w:rPr>
          <w:sz w:val="28"/>
          <w:szCs w:val="28"/>
        </w:rPr>
      </w:pPr>
      <w:r>
        <w:rPr>
          <w:sz w:val="28"/>
          <w:szCs w:val="28"/>
        </w:rPr>
        <w:t xml:space="preserve">am </w:t>
      </w:r>
      <w:r w:rsidR="00E31AEF">
        <w:rPr>
          <w:sz w:val="28"/>
          <w:szCs w:val="28"/>
        </w:rPr>
        <w:t>3</w:t>
      </w:r>
      <w:r w:rsidR="00ED3261">
        <w:rPr>
          <w:sz w:val="28"/>
          <w:szCs w:val="28"/>
        </w:rPr>
        <w:t>0. Juni</w:t>
      </w:r>
      <w:r w:rsidR="00E31AEF">
        <w:rPr>
          <w:sz w:val="28"/>
          <w:szCs w:val="28"/>
        </w:rPr>
        <w:t xml:space="preserve"> 2026</w:t>
      </w:r>
      <w:r w:rsidR="003D09BB">
        <w:rPr>
          <w:sz w:val="28"/>
          <w:szCs w:val="28"/>
        </w:rPr>
        <w:t>*</w:t>
      </w:r>
    </w:p>
    <w:p w14:paraId="46C63244" w14:textId="77777777" w:rsidR="002D1F25" w:rsidRDefault="002D1F25" w:rsidP="002D1F25">
      <w:pPr>
        <w:spacing w:line="240" w:lineRule="auto"/>
        <w:jc w:val="left"/>
        <w:rPr>
          <w:sz w:val="24"/>
          <w:szCs w:val="28"/>
        </w:rPr>
      </w:pPr>
    </w:p>
    <w:p w14:paraId="3C8338BD" w14:textId="77777777" w:rsidR="00433B45" w:rsidRDefault="00433B45" w:rsidP="002D1F25">
      <w:pPr>
        <w:spacing w:line="240" w:lineRule="auto"/>
        <w:jc w:val="left"/>
        <w:rPr>
          <w:sz w:val="24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33B45" w14:paraId="110C65AC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112482EE" w14:textId="77777777" w:rsidR="00433B45" w:rsidRPr="003D09BB" w:rsidRDefault="00433B45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Alpirsbach</w:t>
            </w:r>
            <w:r w:rsidR="003D09BB" w:rsidRPr="003D09BB">
              <w:rPr>
                <w:szCs w:val="22"/>
              </w:rPr>
              <w:t>, Stadt</w:t>
            </w:r>
          </w:p>
        </w:tc>
        <w:tc>
          <w:tcPr>
            <w:tcW w:w="4672" w:type="dxa"/>
            <w:vAlign w:val="center"/>
          </w:tcPr>
          <w:p w14:paraId="40BF96E3" w14:textId="4B06DE35" w:rsidR="00433B45" w:rsidRDefault="00E31AEF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6.0</w:t>
            </w:r>
            <w:r w:rsidR="00ED3261">
              <w:rPr>
                <w:sz w:val="24"/>
                <w:szCs w:val="28"/>
              </w:rPr>
              <w:t>6</w:t>
            </w:r>
            <w:r>
              <w:rPr>
                <w:sz w:val="24"/>
                <w:szCs w:val="28"/>
              </w:rPr>
              <w:t>9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2C152279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23A53DD8" w14:textId="77777777" w:rsidR="00433B45" w:rsidRPr="003D09BB" w:rsidRDefault="00433B45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Bad Rippoldsau - Schapbach</w:t>
            </w:r>
          </w:p>
        </w:tc>
        <w:tc>
          <w:tcPr>
            <w:tcW w:w="4672" w:type="dxa"/>
            <w:vAlign w:val="center"/>
          </w:tcPr>
          <w:p w14:paraId="15425074" w14:textId="259165CE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  <w:r w:rsidR="00E31AEF">
              <w:rPr>
                <w:sz w:val="24"/>
                <w:szCs w:val="28"/>
              </w:rPr>
              <w:t>01</w:t>
            </w:r>
            <w:r w:rsidR="00ED3261">
              <w:rPr>
                <w:sz w:val="24"/>
                <w:szCs w:val="28"/>
              </w:rPr>
              <w:t>3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16AF3F2C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41D83581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Baiersbronn</w:t>
            </w:r>
          </w:p>
        </w:tc>
        <w:tc>
          <w:tcPr>
            <w:tcW w:w="4672" w:type="dxa"/>
            <w:vAlign w:val="center"/>
          </w:tcPr>
          <w:p w14:paraId="1E895C86" w14:textId="4B33850E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15.</w:t>
            </w:r>
            <w:r w:rsidR="00ED3261">
              <w:rPr>
                <w:sz w:val="24"/>
                <w:szCs w:val="28"/>
              </w:rPr>
              <w:t>192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6A228E30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5C174131" w14:textId="77777777" w:rsidR="003D09BB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Dornstetten, Stadt</w:t>
            </w:r>
          </w:p>
        </w:tc>
        <w:tc>
          <w:tcPr>
            <w:tcW w:w="4672" w:type="dxa"/>
            <w:vAlign w:val="center"/>
          </w:tcPr>
          <w:p w14:paraId="032CD636" w14:textId="5A6EDA70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8.</w:t>
            </w:r>
            <w:r w:rsidR="00ED3261">
              <w:rPr>
                <w:sz w:val="24"/>
                <w:szCs w:val="28"/>
              </w:rPr>
              <w:t>151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66746F27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4AB5A699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Empfingen</w:t>
            </w:r>
          </w:p>
        </w:tc>
        <w:tc>
          <w:tcPr>
            <w:tcW w:w="4672" w:type="dxa"/>
            <w:vAlign w:val="center"/>
          </w:tcPr>
          <w:p w14:paraId="35C52049" w14:textId="5C16AC3E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4.</w:t>
            </w:r>
            <w:r w:rsidR="00E31AEF">
              <w:rPr>
                <w:sz w:val="24"/>
                <w:szCs w:val="28"/>
              </w:rPr>
              <w:t>29</w:t>
            </w:r>
            <w:r w:rsidR="00ED3261">
              <w:rPr>
                <w:sz w:val="24"/>
                <w:szCs w:val="28"/>
              </w:rPr>
              <w:t>1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16733C60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1BD914D2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Eutingen im Gäu</w:t>
            </w:r>
          </w:p>
        </w:tc>
        <w:tc>
          <w:tcPr>
            <w:tcW w:w="4672" w:type="dxa"/>
            <w:vAlign w:val="center"/>
          </w:tcPr>
          <w:p w14:paraId="7200741C" w14:textId="62874D57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</w:t>
            </w:r>
            <w:r w:rsidR="00E31AEF">
              <w:rPr>
                <w:sz w:val="24"/>
                <w:szCs w:val="28"/>
              </w:rPr>
              <w:t>1</w:t>
            </w:r>
            <w:r w:rsidR="00ED3261">
              <w:rPr>
                <w:sz w:val="24"/>
                <w:szCs w:val="28"/>
              </w:rPr>
              <w:t>35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1A98351E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5DDFFF6C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Freudenstadt, Stadt</w:t>
            </w:r>
          </w:p>
        </w:tc>
        <w:tc>
          <w:tcPr>
            <w:tcW w:w="4672" w:type="dxa"/>
            <w:vAlign w:val="center"/>
          </w:tcPr>
          <w:p w14:paraId="7556B630" w14:textId="7A0F0579" w:rsidR="00433B45" w:rsidRDefault="0059636D" w:rsidP="0059636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24.</w:t>
            </w:r>
            <w:r w:rsidR="00ED3261">
              <w:rPr>
                <w:sz w:val="24"/>
                <w:szCs w:val="28"/>
              </w:rPr>
              <w:t>457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0C4A6BEB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5C3A861B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Glatten</w:t>
            </w:r>
          </w:p>
        </w:tc>
        <w:tc>
          <w:tcPr>
            <w:tcW w:w="4672" w:type="dxa"/>
            <w:vAlign w:val="center"/>
          </w:tcPr>
          <w:p w14:paraId="4C379B37" w14:textId="3784A41B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  <w:r w:rsidR="00E31AEF">
              <w:rPr>
                <w:sz w:val="24"/>
                <w:szCs w:val="28"/>
              </w:rPr>
              <w:t>4</w:t>
            </w:r>
            <w:r w:rsidR="00ED3261">
              <w:rPr>
                <w:sz w:val="24"/>
                <w:szCs w:val="28"/>
              </w:rPr>
              <w:t>75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2B509B7E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1E1ACF2B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Grömbach</w:t>
            </w:r>
          </w:p>
        </w:tc>
        <w:tc>
          <w:tcPr>
            <w:tcW w:w="4672" w:type="dxa"/>
            <w:vAlign w:val="center"/>
          </w:tcPr>
          <w:p w14:paraId="058A7253" w14:textId="3DC74B41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  <w:r w:rsidR="00ED3261">
              <w:rPr>
                <w:sz w:val="24"/>
                <w:szCs w:val="28"/>
              </w:rPr>
              <w:t>25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473EBD42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4E69F33C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Horb am Neckar, Stadt</w:t>
            </w:r>
          </w:p>
        </w:tc>
        <w:tc>
          <w:tcPr>
            <w:tcW w:w="4672" w:type="dxa"/>
            <w:vAlign w:val="center"/>
          </w:tcPr>
          <w:p w14:paraId="51A5230E" w14:textId="5C4A1207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25.</w:t>
            </w:r>
            <w:r w:rsidR="00ED3261">
              <w:rPr>
                <w:sz w:val="24"/>
                <w:szCs w:val="28"/>
              </w:rPr>
              <w:t>748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2C67898B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4CEF5967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Loßburg</w:t>
            </w:r>
          </w:p>
        </w:tc>
        <w:tc>
          <w:tcPr>
            <w:tcW w:w="4672" w:type="dxa"/>
            <w:vAlign w:val="center"/>
          </w:tcPr>
          <w:p w14:paraId="1545A8C0" w14:textId="68BD110D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7.</w:t>
            </w:r>
            <w:r w:rsidR="00E31AEF">
              <w:rPr>
                <w:sz w:val="24"/>
                <w:szCs w:val="28"/>
              </w:rPr>
              <w:t>9</w:t>
            </w:r>
            <w:r w:rsidR="00ED3261">
              <w:rPr>
                <w:sz w:val="24"/>
                <w:szCs w:val="28"/>
              </w:rPr>
              <w:t>64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3A0CD83E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1B147164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Pfalzgrafenweiler</w:t>
            </w:r>
          </w:p>
        </w:tc>
        <w:tc>
          <w:tcPr>
            <w:tcW w:w="4672" w:type="dxa"/>
            <w:vAlign w:val="center"/>
          </w:tcPr>
          <w:p w14:paraId="7A4EBF46" w14:textId="582BEFC3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7.</w:t>
            </w:r>
            <w:r w:rsidR="00E31AEF">
              <w:rPr>
                <w:sz w:val="24"/>
                <w:szCs w:val="28"/>
              </w:rPr>
              <w:t>1</w:t>
            </w:r>
            <w:r w:rsidR="00ED3261">
              <w:rPr>
                <w:sz w:val="24"/>
                <w:szCs w:val="28"/>
              </w:rPr>
              <w:t>88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425581F2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19D08716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Schopfloch</w:t>
            </w:r>
          </w:p>
        </w:tc>
        <w:tc>
          <w:tcPr>
            <w:tcW w:w="4672" w:type="dxa"/>
            <w:vAlign w:val="center"/>
          </w:tcPr>
          <w:p w14:paraId="6FDB122F" w14:textId="4300163B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  <w:r w:rsidR="00E31AEF">
              <w:rPr>
                <w:sz w:val="24"/>
                <w:szCs w:val="28"/>
              </w:rPr>
              <w:t>5</w:t>
            </w:r>
            <w:r w:rsidR="00ED3261">
              <w:rPr>
                <w:sz w:val="24"/>
                <w:szCs w:val="28"/>
              </w:rPr>
              <w:t>84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775B3390" w14:textId="77777777" w:rsidTr="003D09BB">
        <w:trPr>
          <w:trHeight w:val="567"/>
        </w:trPr>
        <w:tc>
          <w:tcPr>
            <w:tcW w:w="4672" w:type="dxa"/>
            <w:vAlign w:val="center"/>
          </w:tcPr>
          <w:p w14:paraId="6566F7E7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Seewald</w:t>
            </w:r>
          </w:p>
        </w:tc>
        <w:tc>
          <w:tcPr>
            <w:tcW w:w="4672" w:type="dxa"/>
            <w:vAlign w:val="center"/>
          </w:tcPr>
          <w:p w14:paraId="3A4154B3" w14:textId="3B6C78E4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  <w:r w:rsidR="00E31AEF">
              <w:rPr>
                <w:sz w:val="24"/>
                <w:szCs w:val="28"/>
              </w:rPr>
              <w:t>0</w:t>
            </w:r>
            <w:r w:rsidR="00ED3261">
              <w:rPr>
                <w:sz w:val="24"/>
                <w:szCs w:val="28"/>
              </w:rPr>
              <w:t>70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0EDDA6FB" w14:textId="77777777" w:rsidTr="003D09BB">
        <w:trPr>
          <w:trHeight w:val="567"/>
        </w:trPr>
        <w:tc>
          <w:tcPr>
            <w:tcW w:w="4672" w:type="dxa"/>
            <w:tcBorders>
              <w:bottom w:val="single" w:sz="4" w:space="0" w:color="auto"/>
            </w:tcBorders>
            <w:vAlign w:val="center"/>
          </w:tcPr>
          <w:p w14:paraId="00D601AB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Waldachtal</w:t>
            </w:r>
          </w:p>
        </w:tc>
        <w:tc>
          <w:tcPr>
            <w:tcW w:w="4672" w:type="dxa"/>
            <w:tcBorders>
              <w:bottom w:val="single" w:sz="4" w:space="0" w:color="auto"/>
            </w:tcBorders>
            <w:vAlign w:val="center"/>
          </w:tcPr>
          <w:p w14:paraId="2D0AB565" w14:textId="788801A5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</w:t>
            </w:r>
            <w:r w:rsidR="00E31AEF">
              <w:rPr>
                <w:sz w:val="24"/>
                <w:szCs w:val="28"/>
              </w:rPr>
              <w:t>3</w:t>
            </w:r>
            <w:r w:rsidR="00ED3261">
              <w:rPr>
                <w:sz w:val="24"/>
                <w:szCs w:val="28"/>
              </w:rPr>
              <w:t>20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  <w:tr w:rsidR="00433B45" w14:paraId="322A6067" w14:textId="77777777" w:rsidTr="003D09BB">
        <w:trPr>
          <w:trHeight w:val="567"/>
        </w:trPr>
        <w:tc>
          <w:tcPr>
            <w:tcW w:w="4672" w:type="dxa"/>
            <w:tcBorders>
              <w:bottom w:val="thinThickSmallGap" w:sz="24" w:space="0" w:color="auto"/>
            </w:tcBorders>
            <w:vAlign w:val="center"/>
          </w:tcPr>
          <w:p w14:paraId="685BAE81" w14:textId="77777777" w:rsidR="00433B45" w:rsidRPr="003D09BB" w:rsidRDefault="003D09BB" w:rsidP="002D1F25">
            <w:pPr>
              <w:spacing w:line="240" w:lineRule="auto"/>
              <w:jc w:val="left"/>
              <w:rPr>
                <w:szCs w:val="22"/>
              </w:rPr>
            </w:pPr>
            <w:r w:rsidRPr="003D09BB">
              <w:rPr>
                <w:szCs w:val="22"/>
              </w:rPr>
              <w:t>Wörnersberg</w:t>
            </w:r>
          </w:p>
        </w:tc>
        <w:tc>
          <w:tcPr>
            <w:tcW w:w="4672" w:type="dxa"/>
            <w:tcBorders>
              <w:bottom w:val="thinThickSmallGap" w:sz="24" w:space="0" w:color="auto"/>
            </w:tcBorders>
            <w:vAlign w:val="center"/>
          </w:tcPr>
          <w:p w14:paraId="20427FB7" w14:textId="70C2B515" w:rsidR="00433B45" w:rsidRDefault="00157AFB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="00ED3261">
              <w:rPr>
                <w:sz w:val="24"/>
                <w:szCs w:val="28"/>
              </w:rPr>
              <w:t>10</w:t>
            </w:r>
            <w:r w:rsidR="0059636D">
              <w:rPr>
                <w:sz w:val="24"/>
                <w:szCs w:val="28"/>
              </w:rPr>
              <w:t xml:space="preserve"> </w:t>
            </w:r>
            <w:r w:rsidR="00900C3D">
              <w:rPr>
                <w:sz w:val="24"/>
                <w:szCs w:val="28"/>
              </w:rPr>
              <w:t>Einwohner</w:t>
            </w:r>
          </w:p>
        </w:tc>
      </w:tr>
      <w:tr w:rsidR="00433B45" w14:paraId="11661213" w14:textId="77777777" w:rsidTr="003D09BB">
        <w:trPr>
          <w:trHeight w:val="567"/>
        </w:trPr>
        <w:tc>
          <w:tcPr>
            <w:tcW w:w="4672" w:type="dxa"/>
            <w:tcBorders>
              <w:top w:val="thinThickSmallGap" w:sz="24" w:space="0" w:color="auto"/>
            </w:tcBorders>
            <w:vAlign w:val="center"/>
          </w:tcPr>
          <w:p w14:paraId="1EC12FDA" w14:textId="77777777" w:rsidR="00433B45" w:rsidRDefault="003D09BB" w:rsidP="002D1F25">
            <w:pPr>
              <w:spacing w:line="240" w:lineRule="auto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Landkreis Freudenstadt</w:t>
            </w:r>
          </w:p>
        </w:tc>
        <w:tc>
          <w:tcPr>
            <w:tcW w:w="4672" w:type="dxa"/>
            <w:tcBorders>
              <w:top w:val="thinThickSmallGap" w:sz="24" w:space="0" w:color="auto"/>
            </w:tcBorders>
            <w:vAlign w:val="center"/>
          </w:tcPr>
          <w:p w14:paraId="74558F44" w14:textId="323784D0" w:rsidR="00433B45" w:rsidRDefault="0059636D" w:rsidP="00900C3D">
            <w:pPr>
              <w:spacing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121.</w:t>
            </w:r>
            <w:r w:rsidR="00ED3261">
              <w:rPr>
                <w:sz w:val="24"/>
                <w:szCs w:val="28"/>
              </w:rPr>
              <w:t>492</w:t>
            </w:r>
            <w:r w:rsidR="00900C3D">
              <w:rPr>
                <w:sz w:val="24"/>
                <w:szCs w:val="28"/>
              </w:rPr>
              <w:t xml:space="preserve"> Einwohner</w:t>
            </w:r>
          </w:p>
        </w:tc>
      </w:tr>
    </w:tbl>
    <w:p w14:paraId="13D02BD0" w14:textId="77777777" w:rsidR="003D09BB" w:rsidRDefault="003D09BB" w:rsidP="002D1F25">
      <w:pPr>
        <w:spacing w:line="240" w:lineRule="auto"/>
        <w:jc w:val="left"/>
        <w:rPr>
          <w:sz w:val="18"/>
          <w:szCs w:val="18"/>
        </w:rPr>
      </w:pPr>
    </w:p>
    <w:p w14:paraId="342D73ED" w14:textId="77777777" w:rsidR="00433B45" w:rsidRPr="003D09BB" w:rsidRDefault="003D09BB" w:rsidP="002D1F25">
      <w:pPr>
        <w:spacing w:line="240" w:lineRule="auto"/>
        <w:jc w:val="left"/>
        <w:rPr>
          <w:sz w:val="18"/>
          <w:szCs w:val="18"/>
        </w:rPr>
      </w:pPr>
      <w:r w:rsidRPr="003D09BB">
        <w:rPr>
          <w:sz w:val="18"/>
          <w:szCs w:val="18"/>
        </w:rPr>
        <w:t>Quelle: Statistisches Landesamt Baden-Württemberg, Stuttgart</w:t>
      </w:r>
    </w:p>
    <w:p w14:paraId="4EC508C3" w14:textId="77777777" w:rsidR="003D09BB" w:rsidRPr="003D09BB" w:rsidRDefault="003D09BB" w:rsidP="002D1F25">
      <w:pPr>
        <w:spacing w:line="240" w:lineRule="auto"/>
        <w:jc w:val="left"/>
        <w:rPr>
          <w:sz w:val="18"/>
          <w:szCs w:val="18"/>
        </w:rPr>
      </w:pPr>
    </w:p>
    <w:p w14:paraId="77EE0D7C" w14:textId="77777777" w:rsidR="003D09BB" w:rsidRPr="003D09BB" w:rsidRDefault="003D09BB" w:rsidP="002D1F25">
      <w:pPr>
        <w:spacing w:line="240" w:lineRule="auto"/>
        <w:jc w:val="left"/>
        <w:rPr>
          <w:sz w:val="18"/>
          <w:szCs w:val="18"/>
        </w:rPr>
      </w:pPr>
      <w:r w:rsidRPr="003D09BB">
        <w:rPr>
          <w:sz w:val="18"/>
          <w:szCs w:val="18"/>
        </w:rPr>
        <w:t>*) Basis Zensus 2022</w:t>
      </w:r>
    </w:p>
    <w:sectPr w:rsidR="003D09BB" w:rsidRPr="003D09BB" w:rsidSect="002A00B1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701" w:right="1134" w:bottom="993" w:left="1418" w:header="68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E1DD0" w14:textId="77777777" w:rsidR="001B4E4C" w:rsidRDefault="001B4E4C">
      <w:pPr>
        <w:spacing w:line="240" w:lineRule="auto"/>
      </w:pPr>
      <w:r>
        <w:separator/>
      </w:r>
    </w:p>
  </w:endnote>
  <w:endnote w:type="continuationSeparator" w:id="0">
    <w:p w14:paraId="2FC2918C" w14:textId="77777777" w:rsidR="001B4E4C" w:rsidRDefault="001B4E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8B1F" w14:textId="77777777" w:rsidR="004047A3" w:rsidRPr="003978DB" w:rsidRDefault="003978DB" w:rsidP="001256EA">
    <w:pPr>
      <w:pStyle w:val="Fuzeile"/>
      <w:tabs>
        <w:tab w:val="clear" w:pos="9923"/>
      </w:tabs>
      <w:ind w:right="-2"/>
      <w:jc w:val="right"/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3D09BB">
      <w:rPr>
        <w:bCs/>
        <w:noProof/>
      </w:rPr>
      <w:t>2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3D09BB">
      <w:rPr>
        <w:bCs/>
        <w:noProof/>
      </w:rPr>
      <w:t>2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CA81F" w14:textId="77777777" w:rsidR="001B4E4C" w:rsidRDefault="001B4E4C">
      <w:pPr>
        <w:spacing w:line="240" w:lineRule="auto"/>
      </w:pPr>
      <w:r>
        <w:separator/>
      </w:r>
    </w:p>
  </w:footnote>
  <w:footnote w:type="continuationSeparator" w:id="0">
    <w:p w14:paraId="3433A344" w14:textId="77777777" w:rsidR="001B4E4C" w:rsidRDefault="001B4E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9DFF6" w14:textId="77777777" w:rsidR="00AC5F36" w:rsidRDefault="00ED3261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65E7C4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2089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74B1BF00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E5AA4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7733ABD" wp14:editId="6AA1215A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E8135B" w14:textId="77777777" w:rsidR="00AC5F36" w:rsidRDefault="00AC5F36">
    <w:pPr>
      <w:pStyle w:val="Kopfzeile"/>
    </w:pPr>
  </w:p>
  <w:p w14:paraId="453B525D" w14:textId="77777777" w:rsidR="00AC5F36" w:rsidRDefault="00AC5F36">
    <w:pPr>
      <w:pStyle w:val="Kopfzeile"/>
    </w:pPr>
  </w:p>
  <w:p w14:paraId="0FD39E7E" w14:textId="77777777" w:rsidR="00AE33E9" w:rsidRDefault="00AE33E9">
    <w:pPr>
      <w:pStyle w:val="Kopfzeile"/>
    </w:pPr>
  </w:p>
  <w:p w14:paraId="4474000B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10590" w14:textId="77777777" w:rsidR="003B36A2" w:rsidRDefault="003B36A2" w:rsidP="00497054">
    <w:pPr>
      <w:pStyle w:val="Kopfzeile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4289587B" wp14:editId="2A1437E8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340B45F1"/>
    <w:multiLevelType w:val="hybridMultilevel"/>
    <w:tmpl w:val="CC7E9194"/>
    <w:lvl w:ilvl="0" w:tplc="BA249C0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1007708523">
    <w:abstractNumId w:val="1"/>
  </w:num>
  <w:num w:numId="2" w16cid:durableId="623390271">
    <w:abstractNumId w:val="6"/>
  </w:num>
  <w:num w:numId="3" w16cid:durableId="1658922729">
    <w:abstractNumId w:val="3"/>
  </w:num>
  <w:num w:numId="4" w16cid:durableId="2134596806">
    <w:abstractNumId w:val="4"/>
  </w:num>
  <w:num w:numId="5" w16cid:durableId="636492748">
    <w:abstractNumId w:val="0"/>
  </w:num>
  <w:num w:numId="6" w16cid:durableId="1420638296">
    <w:abstractNumId w:val="9"/>
  </w:num>
  <w:num w:numId="7" w16cid:durableId="2118675066">
    <w:abstractNumId w:val="7"/>
  </w:num>
  <w:num w:numId="8" w16cid:durableId="1445417643">
    <w:abstractNumId w:val="2"/>
  </w:num>
  <w:num w:numId="9" w16cid:durableId="993603351">
    <w:abstractNumId w:val="8"/>
  </w:num>
  <w:num w:numId="10" w16cid:durableId="2306256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1F"/>
    <w:rsid w:val="000002A9"/>
    <w:rsid w:val="0000230D"/>
    <w:rsid w:val="000077DA"/>
    <w:rsid w:val="00022803"/>
    <w:rsid w:val="00073858"/>
    <w:rsid w:val="000752E1"/>
    <w:rsid w:val="000829BB"/>
    <w:rsid w:val="000A0E44"/>
    <w:rsid w:val="000A75D2"/>
    <w:rsid w:val="000D0E30"/>
    <w:rsid w:val="000E2AFF"/>
    <w:rsid w:val="000F3911"/>
    <w:rsid w:val="00102F7C"/>
    <w:rsid w:val="0010326D"/>
    <w:rsid w:val="001256EA"/>
    <w:rsid w:val="00145F7E"/>
    <w:rsid w:val="00152EE7"/>
    <w:rsid w:val="00157AE6"/>
    <w:rsid w:val="00157AFB"/>
    <w:rsid w:val="001A41DA"/>
    <w:rsid w:val="001B4E4C"/>
    <w:rsid w:val="001C3C71"/>
    <w:rsid w:val="001E4609"/>
    <w:rsid w:val="001F49E9"/>
    <w:rsid w:val="001F5A90"/>
    <w:rsid w:val="002115CD"/>
    <w:rsid w:val="0023578A"/>
    <w:rsid w:val="002517AE"/>
    <w:rsid w:val="00252AB1"/>
    <w:rsid w:val="00260FC1"/>
    <w:rsid w:val="00274939"/>
    <w:rsid w:val="00290848"/>
    <w:rsid w:val="002A00B1"/>
    <w:rsid w:val="002B18CC"/>
    <w:rsid w:val="002C0E30"/>
    <w:rsid w:val="002D1F25"/>
    <w:rsid w:val="0031564A"/>
    <w:rsid w:val="003477F6"/>
    <w:rsid w:val="00350757"/>
    <w:rsid w:val="003978DB"/>
    <w:rsid w:val="003B36A2"/>
    <w:rsid w:val="003D09BB"/>
    <w:rsid w:val="003D5FAC"/>
    <w:rsid w:val="004047A3"/>
    <w:rsid w:val="004118C1"/>
    <w:rsid w:val="004146CA"/>
    <w:rsid w:val="00433B45"/>
    <w:rsid w:val="00456675"/>
    <w:rsid w:val="00456CA3"/>
    <w:rsid w:val="00474894"/>
    <w:rsid w:val="00474C25"/>
    <w:rsid w:val="00476B02"/>
    <w:rsid w:val="0048479F"/>
    <w:rsid w:val="00485C1F"/>
    <w:rsid w:val="00497054"/>
    <w:rsid w:val="004B5F63"/>
    <w:rsid w:val="004D5F0E"/>
    <w:rsid w:val="00510FB8"/>
    <w:rsid w:val="00527773"/>
    <w:rsid w:val="00534934"/>
    <w:rsid w:val="005630A4"/>
    <w:rsid w:val="0058783E"/>
    <w:rsid w:val="00593D64"/>
    <w:rsid w:val="0059636D"/>
    <w:rsid w:val="005A7CF1"/>
    <w:rsid w:val="005D339F"/>
    <w:rsid w:val="006036BA"/>
    <w:rsid w:val="00610F91"/>
    <w:rsid w:val="00624FCC"/>
    <w:rsid w:val="00670F56"/>
    <w:rsid w:val="00675592"/>
    <w:rsid w:val="006A1974"/>
    <w:rsid w:val="006C1064"/>
    <w:rsid w:val="006D3766"/>
    <w:rsid w:val="006E6EB5"/>
    <w:rsid w:val="00703878"/>
    <w:rsid w:val="00717A35"/>
    <w:rsid w:val="00722FD7"/>
    <w:rsid w:val="007340EC"/>
    <w:rsid w:val="00737FC7"/>
    <w:rsid w:val="007555EE"/>
    <w:rsid w:val="00781F90"/>
    <w:rsid w:val="007E5769"/>
    <w:rsid w:val="008044B5"/>
    <w:rsid w:val="00814134"/>
    <w:rsid w:val="00817E00"/>
    <w:rsid w:val="00851AFD"/>
    <w:rsid w:val="00876330"/>
    <w:rsid w:val="00895C97"/>
    <w:rsid w:val="008B252A"/>
    <w:rsid w:val="008D6E4E"/>
    <w:rsid w:val="008F0D07"/>
    <w:rsid w:val="00900C3D"/>
    <w:rsid w:val="00904896"/>
    <w:rsid w:val="00933548"/>
    <w:rsid w:val="00937C62"/>
    <w:rsid w:val="009477C4"/>
    <w:rsid w:val="00950ACA"/>
    <w:rsid w:val="00957E7B"/>
    <w:rsid w:val="009C568E"/>
    <w:rsid w:val="009C64E6"/>
    <w:rsid w:val="009C7361"/>
    <w:rsid w:val="009E08B3"/>
    <w:rsid w:val="009F7A0A"/>
    <w:rsid w:val="00A06645"/>
    <w:rsid w:val="00A0749F"/>
    <w:rsid w:val="00A2156C"/>
    <w:rsid w:val="00A2699E"/>
    <w:rsid w:val="00A618E8"/>
    <w:rsid w:val="00A70A60"/>
    <w:rsid w:val="00A955DC"/>
    <w:rsid w:val="00AA55EE"/>
    <w:rsid w:val="00AB43C0"/>
    <w:rsid w:val="00AC5F36"/>
    <w:rsid w:val="00AE1F2C"/>
    <w:rsid w:val="00AE33E9"/>
    <w:rsid w:val="00AF2570"/>
    <w:rsid w:val="00B73D13"/>
    <w:rsid w:val="00B92E76"/>
    <w:rsid w:val="00B95E79"/>
    <w:rsid w:val="00C43F01"/>
    <w:rsid w:val="00C6649A"/>
    <w:rsid w:val="00C6700E"/>
    <w:rsid w:val="00C90777"/>
    <w:rsid w:val="00CA04F1"/>
    <w:rsid w:val="00CA1D4A"/>
    <w:rsid w:val="00CD17FA"/>
    <w:rsid w:val="00CD7DB9"/>
    <w:rsid w:val="00CF1110"/>
    <w:rsid w:val="00D009CA"/>
    <w:rsid w:val="00D43C51"/>
    <w:rsid w:val="00D5137B"/>
    <w:rsid w:val="00D63B87"/>
    <w:rsid w:val="00D70643"/>
    <w:rsid w:val="00DA1B04"/>
    <w:rsid w:val="00DC1968"/>
    <w:rsid w:val="00DC1CAF"/>
    <w:rsid w:val="00DD6325"/>
    <w:rsid w:val="00E27375"/>
    <w:rsid w:val="00E31AEF"/>
    <w:rsid w:val="00E43DCE"/>
    <w:rsid w:val="00EB73BA"/>
    <w:rsid w:val="00ED3261"/>
    <w:rsid w:val="00F25C7B"/>
    <w:rsid w:val="00F5572D"/>
    <w:rsid w:val="00FB7DCD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/>
    <o:shapelayout v:ext="edit">
      <o:idmap v:ext="edit" data="1"/>
    </o:shapelayout>
  </w:shapeDefaults>
  <w:decimalSymbol w:val=","/>
  <w:listSeparator w:val=";"/>
  <w14:docId w14:val="0BB69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00B1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paragraph" w:customStyle="1" w:styleId="berschriftBarlow20">
    <w:name w:val="Überschrift_Barlow20"/>
    <w:basedOn w:val="Standard"/>
    <w:link w:val="berschriftBarlow20Zchn"/>
    <w:qFormat/>
    <w:rsid w:val="002A00B1"/>
    <w:pPr>
      <w:framePr w:w="4848" w:h="2376" w:hSpace="142" w:wrap="around" w:vAnchor="text" w:hAnchor="page" w:x="1419" w:y="77"/>
      <w:tabs>
        <w:tab w:val="left" w:pos="851"/>
      </w:tabs>
      <w:spacing w:line="240" w:lineRule="auto"/>
      <w:ind w:left="851" w:hanging="851"/>
      <w:jc w:val="left"/>
    </w:pPr>
    <w:rPr>
      <w:color w:val="000000" w:themeColor="text1"/>
      <w:sz w:val="40"/>
      <w:szCs w:val="39"/>
    </w:rPr>
  </w:style>
  <w:style w:type="paragraph" w:styleId="Listenabsatz">
    <w:name w:val="List Paragraph"/>
    <w:basedOn w:val="Standard"/>
    <w:uiPriority w:val="34"/>
    <w:qFormat/>
    <w:rsid w:val="00B92E76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0002A9"/>
    <w:rPr>
      <w:rFonts w:ascii="Barlow" w:hAnsi="Barlow"/>
      <w:sz w:val="22"/>
    </w:rPr>
  </w:style>
  <w:style w:type="character" w:customStyle="1" w:styleId="berschriftBarlow20Zchn">
    <w:name w:val="Überschrift_Barlow20 Zchn"/>
    <w:basedOn w:val="Absatz-Standardschriftart"/>
    <w:link w:val="berschriftBarlow20"/>
    <w:rsid w:val="002A00B1"/>
    <w:rPr>
      <w:rFonts w:ascii="Barlow" w:hAnsi="Barlow"/>
      <w:color w:val="000000" w:themeColor="text1"/>
      <w:sz w:val="40"/>
      <w:szCs w:val="39"/>
    </w:rPr>
  </w:style>
  <w:style w:type="character" w:customStyle="1" w:styleId="KopfzeileZchn">
    <w:name w:val="Kopfzeile Zchn"/>
    <w:basedOn w:val="Absatz-Standardschriftart"/>
    <w:link w:val="Kopfzeile"/>
    <w:rsid w:val="00C6700E"/>
    <w:rPr>
      <w:rFonts w:ascii="Barlow" w:hAnsi="Barlow"/>
      <w:sz w:val="22"/>
    </w:rPr>
  </w:style>
  <w:style w:type="table" w:styleId="Tabellenraster">
    <w:name w:val="Table Grid"/>
    <w:basedOn w:val="NormaleTabelle"/>
    <w:uiPriority w:val="59"/>
    <w:rsid w:val="00433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C9BA3-69FA-47AB-A1CF-2520270A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00765DC9.dotx</Template>
  <TotalTime>0</TotalTime>
  <Pages>1</Pages>
  <Words>84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Urkunde</vt:lpstr>
    </vt:vector>
  </TitlesOfParts>
  <Company>Landratsamt Freudenstadt</Company>
  <LinksUpToDate>false</LinksUpToDate>
  <CharactersWithSpaces>734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Krumbeck, Christin</cp:lastModifiedBy>
  <cp:revision>17</cp:revision>
  <cp:lastPrinted>2025-07-01T17:37:00Z</cp:lastPrinted>
  <dcterms:created xsi:type="dcterms:W3CDTF">2025-06-27T10:27:00Z</dcterms:created>
  <dcterms:modified xsi:type="dcterms:W3CDTF">2026-09-21T14:06:00Z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